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DC274" w14:textId="77777777" w:rsidR="00684934" w:rsidRPr="00684934" w:rsidRDefault="00684934" w:rsidP="00DD32BA">
      <w:pPr>
        <w:spacing w:before="160" w:after="16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684934">
        <w:rPr>
          <w:rFonts w:eastAsiaTheme="minorHAnsi" w:cstheme="minorBidi"/>
          <w:b/>
          <w:sz w:val="36"/>
          <w:szCs w:val="22"/>
          <w:lang w:eastAsia="en-US"/>
        </w:rPr>
        <w:t>HAKULOMAKE</w:t>
      </w:r>
    </w:p>
    <w:p w14:paraId="4C59B754" w14:textId="4030666B" w:rsidR="00684934" w:rsidRPr="00684934" w:rsidRDefault="00684934" w:rsidP="00DD32BA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0"/>
          <w:szCs w:val="30"/>
          <w:lang w:eastAsia="en-US"/>
        </w:rPr>
      </w:pP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Terveellinen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työ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-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kampanjan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hyvien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käytäntöjen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30"/>
          <w:szCs w:val="30"/>
          <w:lang w:eastAsia="en-US"/>
        </w:rPr>
        <w:t>kilpailu</w:t>
      </w:r>
      <w:proofErr w:type="spellEnd"/>
      <w:r w:rsidRPr="00684934">
        <w:rPr>
          <w:rFonts w:eastAsiaTheme="minorHAnsi" w:cstheme="minorBidi"/>
          <w:b/>
          <w:sz w:val="30"/>
          <w:szCs w:val="30"/>
          <w:lang w:eastAsia="en-US"/>
        </w:rPr>
        <w:t xml:space="preserve"> 202</w:t>
      </w:r>
      <w:r w:rsidR="00DD32BA" w:rsidRPr="00DD32BA">
        <w:rPr>
          <w:rFonts w:eastAsiaTheme="minorHAnsi" w:cstheme="minorBidi"/>
          <w:b/>
          <w:sz w:val="30"/>
          <w:szCs w:val="30"/>
          <w:lang w:eastAsia="en-US"/>
        </w:rPr>
        <w:t>3</w:t>
      </w:r>
      <w:r w:rsidRPr="00684934">
        <w:rPr>
          <w:rFonts w:eastAsiaTheme="minorHAnsi" w:cstheme="minorBidi"/>
          <w:b/>
          <w:sz w:val="30"/>
          <w:szCs w:val="30"/>
          <w:lang w:eastAsia="en-US"/>
        </w:rPr>
        <w:t>–202</w:t>
      </w:r>
      <w:r w:rsidR="00DD32BA" w:rsidRPr="00DD32BA">
        <w:rPr>
          <w:rFonts w:eastAsiaTheme="minorHAnsi" w:cstheme="minorBidi"/>
          <w:b/>
          <w:sz w:val="30"/>
          <w:szCs w:val="30"/>
          <w:lang w:eastAsia="en-US"/>
        </w:rPr>
        <w:t>5</w:t>
      </w:r>
    </w:p>
    <w:p w14:paraId="28DAED88" w14:textId="5697B091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Hakijan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on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täytettävä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lomake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ja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lähetettävä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se </w:t>
      </w:r>
      <w:hyperlink r:id="rId8" w:history="1">
        <w:proofErr w:type="spellStart"/>
        <w:r w:rsidRPr="00684934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>kansalliseen</w:t>
        </w:r>
        <w:proofErr w:type="spellEnd"/>
        <w:r w:rsidRPr="00684934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 xml:space="preserve"> </w:t>
        </w:r>
        <w:proofErr w:type="spellStart"/>
        <w:r w:rsidRPr="00684934">
          <w:rPr>
            <w:rFonts w:eastAsiaTheme="minorHAnsi" w:cstheme="minorBidi"/>
            <w:i/>
            <w:color w:val="0000FF"/>
            <w:sz w:val="20"/>
            <w:szCs w:val="22"/>
            <w:u w:val="single"/>
            <w:lang w:eastAsia="en-US"/>
          </w:rPr>
          <w:t>koordinointikeskukseen</w:t>
        </w:r>
        <w:proofErr w:type="spellEnd"/>
      </w:hyperlink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71D72FFA" w14:textId="77777777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Hakulomake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voidaan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täyttää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millä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tahansa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EU:n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virallisella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kielellä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mutta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EU-OSHA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ottaa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mieluiten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vastaan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englanninkielisiä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hakemuksia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67588526" w14:textId="77777777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Hakulomake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tulee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lähettää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sähköisesti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MS Word -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asiakirjana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49F90268" w14:textId="18D06338" w:rsidR="00684934" w:rsidRPr="00684934" w:rsidRDefault="00DD32BA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DD32BA">
        <w:rPr>
          <w:i/>
          <w:color w:val="000000"/>
          <w:sz w:val="20"/>
        </w:rPr>
        <w:t>Hakulomakkeessa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saa</w:t>
      </w:r>
      <w:proofErr w:type="spellEnd"/>
      <w:r w:rsidRPr="00DD32BA">
        <w:rPr>
          <w:i/>
          <w:color w:val="000000"/>
          <w:sz w:val="20"/>
        </w:rPr>
        <w:t xml:space="preserve"> olla </w:t>
      </w:r>
      <w:proofErr w:type="spellStart"/>
      <w:r w:rsidRPr="00DD32BA">
        <w:rPr>
          <w:i/>
          <w:color w:val="000000"/>
          <w:sz w:val="20"/>
        </w:rPr>
        <w:t>korkeintaan</w:t>
      </w:r>
      <w:proofErr w:type="spellEnd"/>
      <w:r w:rsidRPr="00DD32BA">
        <w:rPr>
          <w:i/>
          <w:color w:val="000000"/>
          <w:sz w:val="20"/>
        </w:rPr>
        <w:t xml:space="preserve"> 9 000 </w:t>
      </w:r>
      <w:proofErr w:type="spellStart"/>
      <w:r w:rsidRPr="00DD32BA">
        <w:rPr>
          <w:i/>
          <w:color w:val="000000"/>
          <w:sz w:val="20"/>
        </w:rPr>
        <w:t>merkkiä</w:t>
      </w:r>
      <w:proofErr w:type="spellEnd"/>
      <w:r w:rsidRPr="00DD32BA">
        <w:rPr>
          <w:i/>
          <w:color w:val="000000"/>
          <w:sz w:val="20"/>
        </w:rPr>
        <w:t xml:space="preserve"> (</w:t>
      </w:r>
      <w:proofErr w:type="spellStart"/>
      <w:r w:rsidRPr="00DD32BA">
        <w:rPr>
          <w:i/>
          <w:color w:val="000000"/>
          <w:sz w:val="20"/>
        </w:rPr>
        <w:t>ilman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välilyöntejä</w:t>
      </w:r>
      <w:proofErr w:type="spellEnd"/>
      <w:r w:rsidRPr="00DD32BA">
        <w:rPr>
          <w:i/>
          <w:color w:val="000000"/>
          <w:sz w:val="20"/>
        </w:rPr>
        <w:t xml:space="preserve">) tai </w:t>
      </w:r>
      <w:proofErr w:type="spellStart"/>
      <w:r w:rsidRPr="00DD32BA">
        <w:rPr>
          <w:i/>
          <w:color w:val="000000"/>
          <w:sz w:val="20"/>
        </w:rPr>
        <w:t>enintään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viisi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sivua</w:t>
      </w:r>
      <w:proofErr w:type="spellEnd"/>
      <w:r w:rsidRPr="00DD32BA">
        <w:rPr>
          <w:i/>
          <w:color w:val="000000"/>
          <w:sz w:val="20"/>
        </w:rPr>
        <w:t xml:space="preserve"> (</w:t>
      </w:r>
      <w:proofErr w:type="spellStart"/>
      <w:r w:rsidRPr="00DD32BA">
        <w:rPr>
          <w:i/>
          <w:color w:val="000000"/>
          <w:sz w:val="20"/>
        </w:rPr>
        <w:t>tätä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pidemmän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tekstin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kääntämisestä</w:t>
      </w:r>
      <w:proofErr w:type="spellEnd"/>
      <w:r w:rsidRPr="00DD32BA">
        <w:rPr>
          <w:i/>
          <w:color w:val="000000"/>
          <w:sz w:val="20"/>
        </w:rPr>
        <w:t xml:space="preserve"> EU-OSHA </w:t>
      </w:r>
      <w:proofErr w:type="spellStart"/>
      <w:r w:rsidRPr="00DD32BA">
        <w:rPr>
          <w:i/>
          <w:color w:val="000000"/>
          <w:sz w:val="20"/>
        </w:rPr>
        <w:t>joutuu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maksamaan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huomattavasti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enemmän</w:t>
      </w:r>
      <w:proofErr w:type="spellEnd"/>
      <w:r w:rsidRPr="00DD32BA">
        <w:rPr>
          <w:i/>
          <w:color w:val="000000"/>
          <w:sz w:val="20"/>
        </w:rPr>
        <w:t>).</w:t>
      </w:r>
    </w:p>
    <w:p w14:paraId="70DE366E" w14:textId="77777777" w:rsidR="00684934" w:rsidRPr="00684934" w:rsidRDefault="00684934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Tekstin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tulee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olla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niin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selkeää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ja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yksinkertaista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että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sen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ymmärtää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helposti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jokainen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joka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haluaa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ottaa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esimerkin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käyttöön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työpaikallaan</w:t>
      </w:r>
      <w:proofErr w:type="spellEnd"/>
      <w:r w:rsidRPr="00684934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17DB1452" w14:textId="3F95065E" w:rsidR="00684934" w:rsidRPr="00684934" w:rsidRDefault="00DD32BA" w:rsidP="00DD32BA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DD32BA">
        <w:rPr>
          <w:i/>
          <w:color w:val="000000"/>
          <w:sz w:val="20"/>
        </w:rPr>
        <w:t>Hakulomake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saa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sisältää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ainoastaan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tekstiä</w:t>
      </w:r>
      <w:proofErr w:type="spellEnd"/>
      <w:r w:rsidRPr="00DD32BA">
        <w:rPr>
          <w:i/>
          <w:color w:val="000000"/>
          <w:sz w:val="20"/>
        </w:rPr>
        <w:t xml:space="preserve">. Se </w:t>
      </w:r>
      <w:proofErr w:type="spellStart"/>
      <w:r w:rsidRPr="00DD32BA">
        <w:rPr>
          <w:i/>
          <w:color w:val="000000"/>
          <w:sz w:val="20"/>
        </w:rPr>
        <w:t>ei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saa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sisältää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valokuvia</w:t>
      </w:r>
      <w:proofErr w:type="spellEnd"/>
      <w:r w:rsidRPr="00DD32BA">
        <w:rPr>
          <w:i/>
          <w:color w:val="000000"/>
          <w:sz w:val="20"/>
        </w:rPr>
        <w:t xml:space="preserve">, </w:t>
      </w:r>
      <w:proofErr w:type="spellStart"/>
      <w:r w:rsidRPr="00DD32BA">
        <w:rPr>
          <w:i/>
          <w:color w:val="000000"/>
          <w:sz w:val="20"/>
        </w:rPr>
        <w:t>kaavioita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tms</w:t>
      </w:r>
      <w:proofErr w:type="spellEnd"/>
      <w:r w:rsidRPr="00DD32BA">
        <w:rPr>
          <w:i/>
          <w:color w:val="000000"/>
          <w:sz w:val="20"/>
        </w:rPr>
        <w:t xml:space="preserve">., </w:t>
      </w:r>
      <w:proofErr w:type="spellStart"/>
      <w:r w:rsidRPr="00DD32BA">
        <w:rPr>
          <w:i/>
          <w:color w:val="000000"/>
          <w:sz w:val="20"/>
        </w:rPr>
        <w:t>jotka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voidaan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lähettää</w:t>
      </w:r>
      <w:proofErr w:type="spellEnd"/>
      <w:r w:rsidRPr="00DD32BA">
        <w:rPr>
          <w:i/>
          <w:color w:val="000000"/>
          <w:sz w:val="20"/>
        </w:rPr>
        <w:t xml:space="preserve"> </w:t>
      </w:r>
      <w:proofErr w:type="spellStart"/>
      <w:r w:rsidRPr="00DD32BA">
        <w:rPr>
          <w:i/>
          <w:color w:val="000000"/>
          <w:sz w:val="20"/>
        </w:rPr>
        <w:t>erikseen</w:t>
      </w:r>
      <w:proofErr w:type="spellEnd"/>
      <w:r w:rsidRPr="00DD32BA">
        <w:rPr>
          <w:i/>
          <w:color w:val="000000"/>
          <w:sz w:val="20"/>
        </w:rPr>
        <w:t>.</w:t>
      </w:r>
    </w:p>
    <w:p w14:paraId="4AA75917" w14:textId="77777777" w:rsidR="00684934" w:rsidRPr="00684934" w:rsidRDefault="00684934" w:rsidP="00DD32BA">
      <w:pPr>
        <w:spacing w:before="60" w:after="0" w:line="240" w:lineRule="auto"/>
        <w:ind w:left="0" w:right="357"/>
        <w:rPr>
          <w:rFonts w:eastAsiaTheme="minorHAnsi" w:cs="Arial"/>
          <w:b/>
          <w:sz w:val="22"/>
          <w:szCs w:val="22"/>
          <w:lang w:eastAsia="en-US"/>
        </w:rPr>
      </w:pPr>
    </w:p>
    <w:p w14:paraId="1111B641" w14:textId="77777777" w:rsidR="00684934" w:rsidRPr="00684934" w:rsidRDefault="00684934" w:rsidP="0018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684934">
        <w:rPr>
          <w:rFonts w:eastAsiaTheme="minorHAnsi" w:cstheme="minorBidi"/>
          <w:b/>
          <w:color w:val="FF0000"/>
          <w:sz w:val="22"/>
          <w:szCs w:val="22"/>
          <w:lang w:eastAsia="en-US"/>
        </w:rPr>
        <w:t xml:space="preserve">HUOMAUTUS: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Hakulomake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on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ensimmäinen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asiakirja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johon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yhteiseurooppalainen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tuomaristo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tutustuu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, ja se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käännetään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englanniksi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siinä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tapauksessa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että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kilpailuehdotus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toimitetaan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jollain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muulla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kielellä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.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Lomakkeeseen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on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sen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vuoksi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sisällytettävä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kaikki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olennaiset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sz w:val="22"/>
          <w:szCs w:val="22"/>
          <w:lang w:eastAsia="en-US"/>
        </w:rPr>
        <w:t>tiedot</w:t>
      </w:r>
      <w:proofErr w:type="spellEnd"/>
      <w:r w:rsidRPr="00684934">
        <w:rPr>
          <w:rFonts w:eastAsiaTheme="minorHAnsi" w:cstheme="minorBidi"/>
          <w:sz w:val="22"/>
          <w:szCs w:val="22"/>
          <w:lang w:eastAsia="en-US"/>
        </w:rPr>
        <w:t>.</w:t>
      </w:r>
    </w:p>
    <w:p w14:paraId="6F89887E" w14:textId="77777777" w:rsidR="00684934" w:rsidRPr="00684934" w:rsidRDefault="00684934" w:rsidP="00684934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7119"/>
      </w:tblGrid>
      <w:tr w:rsidR="00684934" w:rsidRPr="00684934" w14:paraId="446E7AB4" w14:textId="77777777" w:rsidTr="00A779B6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0A464269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684934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ESIMERKKI HYVÄSTÄ KÄYTÄNNÖSTÄ </w:t>
            </w:r>
          </w:p>
        </w:tc>
      </w:tr>
      <w:tr w:rsidR="00684934" w:rsidRPr="00684934" w14:paraId="60DDF1EF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D662CF2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Aihe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33D72CC9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4282ABFD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D9752A3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Esimerkin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nimi</w:t>
            </w:r>
            <w:proofErr w:type="spellEnd"/>
          </w:p>
        </w:tc>
        <w:tc>
          <w:tcPr>
            <w:tcW w:w="7119" w:type="dxa"/>
          </w:tcPr>
          <w:p w14:paraId="714A17DF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2CDBD599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A0CEAFE" w14:textId="5F8B0214" w:rsidR="00684934" w:rsidRPr="00684934" w:rsidRDefault="00DD32BA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DD32BA">
              <w:rPr>
                <w:b/>
                <w:sz w:val="20"/>
              </w:rPr>
              <w:t>Organisaation</w:t>
            </w:r>
            <w:proofErr w:type="spellEnd"/>
            <w:r w:rsidRPr="00DD32BA">
              <w:rPr>
                <w:b/>
                <w:sz w:val="20"/>
              </w:rPr>
              <w:t xml:space="preserve"> </w:t>
            </w:r>
            <w:proofErr w:type="spellStart"/>
            <w:r w:rsidRPr="00DD32BA">
              <w:rPr>
                <w:b/>
                <w:sz w:val="20"/>
              </w:rPr>
              <w:t>nimi</w:t>
            </w:r>
            <w:proofErr w:type="spellEnd"/>
            <w:r w:rsidRPr="00DD32BA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4C9FE332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3C3FA077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89E1FA8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Työntekijöiden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määrä</w:t>
            </w:r>
            <w:proofErr w:type="spellEnd"/>
          </w:p>
        </w:tc>
        <w:tc>
          <w:tcPr>
            <w:tcW w:w="7119" w:type="dxa"/>
          </w:tcPr>
          <w:p w14:paraId="3531380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4C221D16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FFBBDFC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Maa</w:t>
            </w:r>
          </w:p>
        </w:tc>
        <w:tc>
          <w:tcPr>
            <w:tcW w:w="7119" w:type="dxa"/>
          </w:tcPr>
          <w:p w14:paraId="27B454B3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514CEA68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3C2A876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Osoite</w:t>
            </w:r>
            <w:proofErr w:type="spellEnd"/>
          </w:p>
        </w:tc>
        <w:tc>
          <w:tcPr>
            <w:tcW w:w="7119" w:type="dxa"/>
          </w:tcPr>
          <w:p w14:paraId="6DC59E0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40CE0526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EC96C87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Puhelinnumero</w:t>
            </w:r>
            <w:proofErr w:type="spellEnd"/>
          </w:p>
        </w:tc>
        <w:tc>
          <w:tcPr>
            <w:tcW w:w="7119" w:type="dxa"/>
          </w:tcPr>
          <w:p w14:paraId="60553B3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5B332391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AA85DEB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Faksinumero</w:t>
            </w:r>
            <w:proofErr w:type="spellEnd"/>
          </w:p>
        </w:tc>
        <w:tc>
          <w:tcPr>
            <w:tcW w:w="7119" w:type="dxa"/>
          </w:tcPr>
          <w:p w14:paraId="6827D56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7B33572A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3E84645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Organisaation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hallintoa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edustavan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henkilön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nimi</w:t>
            </w:r>
            <w:proofErr w:type="spellEnd"/>
          </w:p>
        </w:tc>
        <w:tc>
          <w:tcPr>
            <w:tcW w:w="7119" w:type="dxa"/>
          </w:tcPr>
          <w:p w14:paraId="10DCA1AE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2EA64293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BA3E6FB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Sähköpostiosoite</w:t>
            </w:r>
            <w:proofErr w:type="spellEnd"/>
          </w:p>
        </w:tc>
        <w:tc>
          <w:tcPr>
            <w:tcW w:w="7119" w:type="dxa"/>
          </w:tcPr>
          <w:p w14:paraId="59E12DC8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56E4CB88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B54D0F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Työntekijöitä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edustavan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henkilön</w:t>
            </w:r>
            <w:proofErr w:type="spellEnd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nimi</w:t>
            </w:r>
            <w:proofErr w:type="spellEnd"/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3FE1DCEA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684934" w:rsidRPr="00684934" w14:paraId="1F56A739" w14:textId="77777777" w:rsidTr="00A779B6">
        <w:trPr>
          <w:trHeight w:val="510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2610809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684934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Sähköpostiosoite</w:t>
            </w:r>
            <w:proofErr w:type="spellEnd"/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7F7DFCC2" w14:textId="77777777" w:rsidR="00684934" w:rsidRPr="00684934" w:rsidRDefault="00684934" w:rsidP="00DD32BA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</w:tbl>
    <w:p w14:paraId="5A59FC37" w14:textId="77777777" w:rsidR="00684934" w:rsidRPr="00684934" w:rsidRDefault="00684934" w:rsidP="00684934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684934" w:rsidRPr="00684934" w14:paraId="03901506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2DA0E6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Tiedot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antava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organisaatio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jos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muu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kuin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edellä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76826600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209F78DA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98346F2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Maa</w:t>
            </w:r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4C457B7E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329F7F31" w14:textId="77777777" w:rsidTr="00A779B6"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0EC0223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Osoite</w:t>
            </w:r>
            <w:proofErr w:type="spellEnd"/>
          </w:p>
        </w:tc>
        <w:tc>
          <w:tcPr>
            <w:tcW w:w="7119" w:type="dxa"/>
          </w:tcPr>
          <w:p w14:paraId="191AC25F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3AFB9EED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BDF5BFC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Puhelinnumero</w:t>
            </w:r>
            <w:proofErr w:type="spellEnd"/>
          </w:p>
        </w:tc>
        <w:tc>
          <w:tcPr>
            <w:tcW w:w="7119" w:type="dxa"/>
          </w:tcPr>
          <w:p w14:paraId="32D89C94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5FE35DAA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0CB6AC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Faksinumero</w:t>
            </w:r>
            <w:proofErr w:type="spellEnd"/>
          </w:p>
        </w:tc>
        <w:tc>
          <w:tcPr>
            <w:tcW w:w="7119" w:type="dxa"/>
          </w:tcPr>
          <w:p w14:paraId="1CC8D6C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117D57C1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08D1B66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Sähköpostiosoite</w:t>
            </w:r>
            <w:proofErr w:type="spellEnd"/>
          </w:p>
        </w:tc>
        <w:tc>
          <w:tcPr>
            <w:tcW w:w="7119" w:type="dxa"/>
          </w:tcPr>
          <w:p w14:paraId="3060ED53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33999C26" w14:textId="77777777" w:rsidTr="00A779B6"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09C4F59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Yhteyshenkilö</w:t>
            </w:r>
            <w:proofErr w:type="spellEnd"/>
          </w:p>
        </w:tc>
        <w:tc>
          <w:tcPr>
            <w:tcW w:w="7119" w:type="dxa"/>
          </w:tcPr>
          <w:p w14:paraId="579CC0B4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794D7BE1" w14:textId="77777777" w:rsidTr="00A779B6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70820B8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Toimiala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(NACE-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koodi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7DDBEE2F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2407F527" w14:textId="77777777" w:rsidTr="00A779B6"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C965BDA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Yksityinen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julkinen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osittain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yksityinen</w:t>
            </w:r>
            <w:proofErr w:type="spellEnd"/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1F4E907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684934" w:rsidRPr="00684934" w14:paraId="27791E0C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0549230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TAUSTATIEDOT</w:t>
            </w:r>
          </w:p>
        </w:tc>
      </w:tr>
      <w:tr w:rsidR="00684934" w:rsidRPr="00684934" w14:paraId="138FC5DD" w14:textId="77777777" w:rsidTr="00A779B6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6C826755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61C311D3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4A03392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0DA66C94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HAVAITTU ONGELMA/KYSYMYKSET</w:t>
            </w:r>
          </w:p>
        </w:tc>
      </w:tr>
      <w:tr w:rsidR="00684934" w:rsidRPr="00684934" w14:paraId="1D159A3D" w14:textId="77777777" w:rsidTr="00A779B6">
        <w:trPr>
          <w:cantSplit/>
        </w:trPr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14:paraId="50E73EA8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25B8BF8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603E7185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0CAD446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RATKAISU / VÄLIINTULO / TOTEUTETUT TOIMENPITEET / MITÄ ON TEHTY JA MITEN</w:t>
            </w:r>
          </w:p>
        </w:tc>
      </w:tr>
      <w:tr w:rsidR="00684934" w:rsidRPr="00684934" w14:paraId="381AF82C" w14:textId="77777777" w:rsidTr="00A779B6">
        <w:trPr>
          <w:cantSplit/>
        </w:trPr>
        <w:tc>
          <w:tcPr>
            <w:tcW w:w="9747" w:type="dxa"/>
            <w:gridSpan w:val="2"/>
          </w:tcPr>
          <w:p w14:paraId="5695F154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1580093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EA6BF19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DAF719E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SAADUT TULOKSET / TOIMENPITEIDEN TEHOKKUUS</w:t>
            </w:r>
          </w:p>
        </w:tc>
      </w:tr>
      <w:tr w:rsidR="00684934" w:rsidRPr="00684934" w14:paraId="5A4E66D0" w14:textId="77777777" w:rsidTr="00A779B6">
        <w:trPr>
          <w:cantSplit/>
        </w:trPr>
        <w:tc>
          <w:tcPr>
            <w:tcW w:w="9747" w:type="dxa"/>
            <w:gridSpan w:val="2"/>
          </w:tcPr>
          <w:p w14:paraId="6DFDEFEE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41EA7319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6891271C" w14:textId="77777777" w:rsidTr="00A779B6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0CCB2683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MENESTYKSEN AVAINTEKIJÄT</w:t>
            </w:r>
          </w:p>
        </w:tc>
      </w:tr>
      <w:tr w:rsidR="00684934" w:rsidRPr="00684934" w14:paraId="29841DE2" w14:textId="77777777" w:rsidTr="00A779B6">
        <w:trPr>
          <w:cantSplit/>
        </w:trPr>
        <w:tc>
          <w:tcPr>
            <w:tcW w:w="9747" w:type="dxa"/>
            <w:gridSpan w:val="2"/>
          </w:tcPr>
          <w:p w14:paraId="23964DDE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5835F851" w14:textId="77777777" w:rsidR="00684934" w:rsidRPr="00684934" w:rsidRDefault="00684934" w:rsidP="00684934">
            <w:pPr>
              <w:spacing w:before="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E78C6A6" w14:textId="77777777" w:rsidTr="00A779B6"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C7B348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KUSTANNUKSET/HYÖTY (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mukaan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lukien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henkilöstöön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liittyvät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sosiaaliset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taloudelliset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kustannukset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edut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2D9A04B1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  <w:p w14:paraId="08B2CD40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42609624" w14:textId="77777777" w:rsidTr="00A779B6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A69A334" w14:textId="77777777" w:rsidR="00684934" w:rsidRPr="00684934" w:rsidRDefault="00684934" w:rsidP="00684934">
            <w:pPr>
              <w:spacing w:before="0" w:after="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Lisätiedot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liitä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mukaan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luettelo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liitteistä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lisätiedoista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sekä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lyhyt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kuvaus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niistä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esim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hyvän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käytännön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esimerkkiä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kuvaavista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valokuvista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ja/tai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muusta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kuvituksesta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ja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koulutusmateriaaleista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  <w:p w14:paraId="11A6ADA7" w14:textId="77777777" w:rsidR="00684934" w:rsidRPr="00684934" w:rsidRDefault="00684934" w:rsidP="00684934">
            <w:pPr>
              <w:spacing w:before="0" w:after="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684934" w:rsidRPr="00684934" w14:paraId="1C708B70" w14:textId="77777777" w:rsidTr="00A779B6">
        <w:tc>
          <w:tcPr>
            <w:tcW w:w="2660" w:type="dxa"/>
            <w:tcBorders>
              <w:top w:val="single" w:sz="4" w:space="0" w:color="auto"/>
            </w:tcBorders>
            <w:shd w:val="clear" w:color="auto" w:fill="F2F2F2"/>
          </w:tcPr>
          <w:p w14:paraId="0E6CBEF2" w14:textId="77777777" w:rsidR="00684934" w:rsidRPr="00684934" w:rsidRDefault="00684934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Ehdotus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palkinnon</w:t>
            </w:r>
            <w:proofErr w:type="spellEnd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saajaksi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</w:tcBorders>
          </w:tcPr>
          <w:p w14:paraId="7CE5F18C" w14:textId="030D4427" w:rsidR="00684934" w:rsidRPr="00684934" w:rsidRDefault="00F47622" w:rsidP="00684934">
            <w:pPr>
              <w:spacing w:before="0" w:after="160" w:line="259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34" w:rsidRPr="00684934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DD32BA" w:rsidRPr="00DD32BA">
              <w:rPr>
                <w:b/>
                <w:sz w:val="20"/>
              </w:rPr>
              <w:t>Organisaatio</w:t>
            </w:r>
            <w:proofErr w:type="spellEnd"/>
            <w:r w:rsidR="00DD32BA" w:rsidRPr="00DD32BA">
              <w:rPr>
                <w:b/>
                <w:sz w:val="20"/>
              </w:rPr>
              <w:t xml:space="preserve">   </w:t>
            </w:r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34" w:rsidRPr="00684934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Tietojen</w:t>
            </w:r>
            <w:proofErr w:type="spellEnd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>toimittaja</w:t>
            </w:r>
            <w:proofErr w:type="spellEnd"/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 </w:t>
            </w:r>
            <w:r w:rsidR="00DD32BA" w:rsidRPr="00DD32BA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34" w:rsidRPr="00684934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eastAsia="en-US"/>
                  </w:rPr>
                  <w:t>☐</w:t>
                </w:r>
              </w:sdtContent>
            </w:sdt>
            <w:r w:rsidR="00684934" w:rsidRPr="00684934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Muut</w:t>
            </w:r>
          </w:p>
        </w:tc>
      </w:tr>
    </w:tbl>
    <w:p w14:paraId="24A1F9AB" w14:textId="2A3081BC" w:rsidR="00DD32BA" w:rsidRDefault="00DD32BA" w:rsidP="00684934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n-US"/>
        </w:rPr>
      </w:pPr>
    </w:p>
    <w:p w14:paraId="21EDE589" w14:textId="77777777" w:rsidR="00DD32BA" w:rsidRDefault="00DD32BA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n-US"/>
        </w:rPr>
      </w:pPr>
      <w:r>
        <w:rPr>
          <w:rFonts w:eastAsia="Times New Roman"/>
          <w:b/>
          <w:bCs/>
          <w:sz w:val="20"/>
          <w:szCs w:val="24"/>
          <w:lang w:eastAsia="en-US"/>
        </w:rPr>
        <w:br w:type="page"/>
      </w:r>
    </w:p>
    <w:p w14:paraId="726F12C8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eastAsia="en-US"/>
        </w:rPr>
      </w:pPr>
    </w:p>
    <w:p w14:paraId="74F3CE83" w14:textId="77777777" w:rsidR="00684934" w:rsidRPr="00684934" w:rsidRDefault="00684934" w:rsidP="00684934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>Vahvista</w:t>
      </w:r>
      <w:proofErr w:type="spellEnd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>ja</w:t>
      </w:r>
      <w:proofErr w:type="spellEnd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/>
          <w:bCs/>
          <w:sz w:val="20"/>
          <w:szCs w:val="24"/>
          <w:lang w:val="en-GB" w:eastAsia="es-ES"/>
        </w:rPr>
        <w:t>allekirjoita</w:t>
      </w:r>
      <w:proofErr w:type="spellEnd"/>
    </w:p>
    <w:p w14:paraId="48467D09" w14:textId="77777777" w:rsidR="00684934" w:rsidRPr="00684934" w:rsidRDefault="00684934" w:rsidP="00684934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n-GB" w:eastAsia="es-ES"/>
        </w:rPr>
      </w:pPr>
    </w:p>
    <w:p w14:paraId="5337AF70" w14:textId="77777777" w:rsidR="00684934" w:rsidRPr="00684934" w:rsidRDefault="00F47622" w:rsidP="00684934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934" w:rsidRPr="00684934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Vahvistan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,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olen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lukenut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EU-OSHAn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tietosuojaehdot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hyväksyn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henkilötietojeni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käsittelyn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.</w:t>
      </w:r>
    </w:p>
    <w:p w14:paraId="1A524E7B" w14:textId="77777777" w:rsidR="00684934" w:rsidRPr="00684934" w:rsidRDefault="00684934" w:rsidP="00684934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</w:p>
    <w:p w14:paraId="629982A6" w14:textId="77777777" w:rsidR="00684934" w:rsidRPr="00684934" w:rsidRDefault="00F47622" w:rsidP="00684934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n-GB" w:eastAsia="es-ES"/>
        </w:rPr>
      </w:pPr>
      <w:sdt>
        <w:sdtPr>
          <w:rPr>
            <w:rFonts w:eastAsia="Times New Roman" w:cs="Arial"/>
            <w:sz w:val="20"/>
            <w:szCs w:val="20"/>
            <w:lang w:val="en-GB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84934" w:rsidRPr="00684934">
            <w:rPr>
              <w:rFonts w:ascii="Segoe UI Symbol" w:eastAsia="Times New Roman" w:hAnsi="Segoe UI Symbol" w:cs="Segoe UI Symbol"/>
              <w:sz w:val="20"/>
              <w:szCs w:val="20"/>
              <w:lang w:val="en-GB" w:eastAsia="es-ES"/>
            </w:rPr>
            <w:t>☐</w:t>
          </w:r>
        </w:sdtContent>
      </w:sdt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Minulla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on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oikeudet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toimittamiini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valokuviin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hyväksyn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,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EU-OSHA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voi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käyttää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niitä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hyvien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käytäntöjen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palkintoihin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liittyvässä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menettelyssä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sekä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julkaisuissa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.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Hyväksyn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myös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,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valokuvat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voidaan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tallentaa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EU-OSHAn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digitaalisten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kuvien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kirjastoon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ja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että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niitä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voidaan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käyttää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ei-kaupallisesti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työsuojelun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edistämiseen</w:t>
      </w:r>
      <w:proofErr w:type="spellEnd"/>
      <w:r w:rsidR="00684934" w:rsidRPr="00684934">
        <w:rPr>
          <w:rFonts w:eastAsia="Times New Roman"/>
          <w:bCs/>
          <w:sz w:val="20"/>
          <w:szCs w:val="24"/>
          <w:lang w:val="en-GB" w:eastAsia="es-ES"/>
        </w:rPr>
        <w:t>.</w:t>
      </w:r>
    </w:p>
    <w:p w14:paraId="3635FC76" w14:textId="77777777" w:rsidR="00684934" w:rsidRPr="00684934" w:rsidRDefault="00684934" w:rsidP="00684934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502312C2" w14:textId="77777777" w:rsidR="00684934" w:rsidRPr="00684934" w:rsidRDefault="00684934" w:rsidP="00684934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n-GB" w:eastAsia="es-ES"/>
        </w:rPr>
      </w:pPr>
    </w:p>
    <w:p w14:paraId="6C9378C9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Organisaation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nimi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>:</w:t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708DAED4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n-GB" w:eastAsia="es-ES"/>
        </w:rPr>
      </w:pPr>
    </w:p>
    <w:p w14:paraId="0678E5F1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Päivämäärä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>:</w:t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ascii="Times New Roman" w:eastAsia="Times New Roman" w:hAnsi="Times New Roman"/>
          <w:b/>
          <w:bCs/>
          <w:sz w:val="32"/>
          <w:szCs w:val="24"/>
          <w:lang w:val="en-GB" w:eastAsia="es-ES"/>
        </w:rPr>
        <w:tab/>
      </w:r>
      <w:r w:rsidRPr="00684934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671A09D1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6CF78AC3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Organisaation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laillisen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edustajan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 </w:t>
      </w:r>
      <w:proofErr w:type="spellStart"/>
      <w:r w:rsidRPr="00684934">
        <w:rPr>
          <w:rFonts w:eastAsia="Times New Roman"/>
          <w:bCs/>
          <w:sz w:val="20"/>
          <w:szCs w:val="24"/>
          <w:lang w:val="en-GB" w:eastAsia="es-ES"/>
        </w:rPr>
        <w:t>allekirjoitus</w:t>
      </w:r>
      <w:proofErr w:type="spellEnd"/>
      <w:r w:rsidRPr="00684934">
        <w:rPr>
          <w:rFonts w:eastAsia="Times New Roman"/>
          <w:bCs/>
          <w:sz w:val="20"/>
          <w:szCs w:val="24"/>
          <w:lang w:val="en-GB" w:eastAsia="es-ES"/>
        </w:rPr>
        <w:t xml:space="preserve">: </w:t>
      </w:r>
    </w:p>
    <w:p w14:paraId="6F9353FF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020A52E7" w14:textId="77777777" w:rsid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1CEBFC96" w14:textId="77777777" w:rsidR="00DD32BA" w:rsidRDefault="00DD32BA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23130439" w14:textId="77777777" w:rsidR="00DD32BA" w:rsidRDefault="00DD32BA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2C26011D" w14:textId="77777777" w:rsidR="00DD32BA" w:rsidRPr="00684934" w:rsidRDefault="00DD32BA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</w:p>
    <w:p w14:paraId="611B25BB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n-GB" w:eastAsia="es-ES"/>
        </w:rPr>
      </w:pPr>
      <w:r w:rsidRPr="00684934">
        <w:rPr>
          <w:rFonts w:eastAsia="Times New Roman"/>
          <w:bCs/>
          <w:sz w:val="20"/>
          <w:szCs w:val="24"/>
          <w:lang w:val="en-GB" w:eastAsia="es-ES"/>
        </w:rPr>
        <w:t>________________________________</w:t>
      </w:r>
    </w:p>
    <w:p w14:paraId="69837184" w14:textId="77777777" w:rsidR="00684934" w:rsidRPr="00684934" w:rsidRDefault="00684934" w:rsidP="00684934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72A6CC16" w14:textId="77777777" w:rsidR="00684934" w:rsidRPr="00684934" w:rsidRDefault="00684934" w:rsidP="00684934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eastAsia="en-US"/>
        </w:rPr>
      </w:pPr>
    </w:p>
    <w:p w14:paraId="03F060DB" w14:textId="77777777" w:rsidR="00684934" w:rsidRPr="00684934" w:rsidRDefault="00684934" w:rsidP="00684934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eastAsia="en-US"/>
        </w:rPr>
      </w:pPr>
      <w:r w:rsidRPr="00684934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14:paraId="37C06496" w14:textId="77777777" w:rsidR="00684934" w:rsidRPr="00684934" w:rsidRDefault="00684934" w:rsidP="00684934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eastAsia="en-US"/>
        </w:rPr>
      </w:pP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lastRenderedPageBreak/>
        <w:t>Hakulomakkeessa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käytettyjen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termien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 xml:space="preserve"> </w:t>
      </w:r>
      <w:proofErr w:type="spellStart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selitykset</w:t>
      </w:r>
      <w:proofErr w:type="spellEnd"/>
      <w:r w:rsidRPr="00684934">
        <w:rPr>
          <w:rFonts w:eastAsiaTheme="minorHAnsi" w:cstheme="minorBidi"/>
          <w:b/>
          <w:sz w:val="22"/>
          <w:szCs w:val="22"/>
          <w:u w:val="single"/>
          <w:lang w:eastAsia="en-US"/>
        </w:rPr>
        <w:t>:</w:t>
      </w:r>
    </w:p>
    <w:p w14:paraId="6ADF9CB7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AIHE: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muutama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ehdotusta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u w:val="single"/>
          <w:lang w:val="es-ES" w:eastAsia="en-GB"/>
        </w:rPr>
        <w:t>avainsana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virke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.</w:t>
      </w:r>
    </w:p>
    <w:p w14:paraId="1F8C0A99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ESIMERKIN NIMI: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kirjoita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lyhyt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nimi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Vaarallisten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aineiden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korvaamisen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käyttöönotto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”,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Edistyneet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tekniset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hallintatoimet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”,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Tiettyjen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työntekijäryhmien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tarpeiden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ottaminen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huomioon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”, ”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Syöpävaarallisille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aineille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altistumisen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vähentäminen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”. </w:t>
      </w:r>
    </w:p>
    <w:p w14:paraId="5A7F5BA2" w14:textId="7CFC7C70" w:rsidR="00684934" w:rsidRPr="00684934" w:rsidRDefault="00DD32BA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DD32BA">
        <w:rPr>
          <w:sz w:val="18"/>
          <w:lang w:val="es-ES"/>
        </w:rPr>
        <w:t xml:space="preserve">TIEDOT ANTAVAN YRITYKSEN/ORGANISAATION NIMI: </w:t>
      </w:r>
      <w:proofErr w:type="spellStart"/>
      <w:r w:rsidRPr="00DD32BA">
        <w:rPr>
          <w:sz w:val="18"/>
          <w:lang w:val="es-ES"/>
        </w:rPr>
        <w:t>Toisinaan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esimerkin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hyvästä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toimintatavasta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esittelee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jokin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toinen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organisaatio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kuin</w:t>
      </w:r>
      <w:proofErr w:type="spellEnd"/>
      <w:r w:rsidRPr="00DD32BA">
        <w:rPr>
          <w:sz w:val="18"/>
          <w:lang w:val="es-ES"/>
        </w:rPr>
        <w:t xml:space="preserve"> se, </w:t>
      </w:r>
      <w:proofErr w:type="spellStart"/>
      <w:r w:rsidRPr="00DD32BA">
        <w:rPr>
          <w:sz w:val="18"/>
          <w:lang w:val="es-ES"/>
        </w:rPr>
        <w:t>jossa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hyvää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käytäntöä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sovelletaan</w:t>
      </w:r>
      <w:proofErr w:type="spellEnd"/>
      <w:r w:rsidRPr="00DD32BA">
        <w:rPr>
          <w:sz w:val="18"/>
          <w:lang w:val="es-ES"/>
        </w:rPr>
        <w:t xml:space="preserve">. </w:t>
      </w:r>
      <w:proofErr w:type="spellStart"/>
      <w:r w:rsidRPr="00DD32BA">
        <w:rPr>
          <w:sz w:val="18"/>
          <w:lang w:val="es-ES"/>
        </w:rPr>
        <w:t>Tässä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tapauksessa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annetaan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molempien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organisaatioiden</w:t>
      </w:r>
      <w:proofErr w:type="spellEnd"/>
      <w:r w:rsidRPr="00DD32BA">
        <w:rPr>
          <w:sz w:val="18"/>
          <w:lang w:val="es-ES"/>
        </w:rPr>
        <w:t xml:space="preserve"> ja </w:t>
      </w:r>
      <w:proofErr w:type="spellStart"/>
      <w:r w:rsidRPr="00DD32BA">
        <w:rPr>
          <w:sz w:val="18"/>
          <w:lang w:val="es-ES"/>
        </w:rPr>
        <w:t>niissä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toimivien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yhteyshenkilöiden</w:t>
      </w:r>
      <w:proofErr w:type="spellEnd"/>
      <w:r w:rsidRPr="00DD32BA">
        <w:rPr>
          <w:sz w:val="18"/>
          <w:lang w:val="es-ES"/>
        </w:rPr>
        <w:t xml:space="preserve"> </w:t>
      </w:r>
      <w:proofErr w:type="spellStart"/>
      <w:r w:rsidRPr="00DD32BA">
        <w:rPr>
          <w:sz w:val="18"/>
          <w:lang w:val="es-ES"/>
        </w:rPr>
        <w:t>tiedot</w:t>
      </w:r>
      <w:proofErr w:type="spellEnd"/>
      <w:r w:rsidRPr="00DD32BA">
        <w:rPr>
          <w:sz w:val="18"/>
          <w:lang w:val="es-ES"/>
        </w:rPr>
        <w:t>.</w:t>
      </w:r>
    </w:p>
    <w:p w14:paraId="62EB3DB3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TOIMIALA: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toimiala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ilmoitettava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nelinumeroisena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koodina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Euroopan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unionin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tilastollista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toimialaluokitusta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(NACE Rev. 2, 2008)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käyttäen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r w:rsidR="00F47622">
        <w:fldChar w:fldCharType="begin"/>
      </w:r>
      <w:r w:rsidR="00F47622" w:rsidRPr="00F47622">
        <w:rPr>
          <w:lang w:val="es-ES"/>
        </w:rPr>
        <w:instrText>HYPERLINK "http://ec.europa.eu/eurostat/web/nace-rev2"</w:instrText>
      </w:r>
      <w:r w:rsidR="00F47622">
        <w:fldChar w:fldCharType="separate"/>
      </w:r>
      <w:r w:rsidRPr="00684934">
        <w:rPr>
          <w:rFonts w:eastAsia="Times New Roman"/>
          <w:color w:val="0000FF"/>
          <w:sz w:val="18"/>
          <w:szCs w:val="20"/>
          <w:u w:val="single"/>
          <w:lang w:val="es-ES" w:eastAsia="en-GB"/>
        </w:rPr>
        <w:t>http://ec.europa.eu/eurostat/web/nace-rev2</w:t>
      </w:r>
      <w:r w:rsidR="00F47622">
        <w:rPr>
          <w:rFonts w:eastAsia="Times New Roman"/>
          <w:color w:val="0000FF"/>
          <w:sz w:val="18"/>
          <w:szCs w:val="20"/>
          <w:u w:val="single"/>
          <w:lang w:val="es-ES" w:eastAsia="en-GB"/>
        </w:rPr>
        <w:fldChar w:fldCharType="end"/>
      </w:r>
      <w:r w:rsidRPr="00684934">
        <w:rPr>
          <w:rFonts w:eastAsia="Times New Roman"/>
          <w:sz w:val="18"/>
          <w:szCs w:val="20"/>
          <w:lang w:val="es-ES" w:eastAsia="en-GB"/>
        </w:rPr>
        <w:t>).</w:t>
      </w:r>
    </w:p>
    <w:p w14:paraId="449E1790" w14:textId="77777777" w:rsidR="00DD32BA" w:rsidRPr="00DD32BA" w:rsidRDefault="00DD32BA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/>
          <w:sz w:val="18"/>
          <w:szCs w:val="20"/>
          <w:lang w:val="es-ES" w:eastAsia="en-GB"/>
        </w:rPr>
      </w:pP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Julkinen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tai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yksityinen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: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onko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organisaatio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julkinen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vai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yksityinen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>?</w:t>
      </w:r>
    </w:p>
    <w:p w14:paraId="7FFAC1E1" w14:textId="77777777" w:rsidR="00DD32BA" w:rsidRPr="00DD32BA" w:rsidRDefault="00DD32BA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/>
          <w:sz w:val="18"/>
          <w:szCs w:val="20"/>
          <w:lang w:val="es-ES" w:eastAsia="en-GB"/>
        </w:rPr>
      </w:pPr>
      <w:r w:rsidRPr="00DD32BA">
        <w:rPr>
          <w:rFonts w:eastAsia="Times New Roman"/>
          <w:sz w:val="18"/>
          <w:szCs w:val="20"/>
          <w:lang w:val="es-ES" w:eastAsia="en-GB"/>
        </w:rPr>
        <w:t xml:space="preserve">TAUSTATIEDOT: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kuvaus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organisaatiosta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yrityksestä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työpaikasta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toiminnasta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huolta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aiheuttavasta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DD32BA">
        <w:rPr>
          <w:rFonts w:eastAsia="Times New Roman"/>
          <w:sz w:val="18"/>
          <w:szCs w:val="20"/>
          <w:lang w:val="es-ES" w:eastAsia="en-GB"/>
        </w:rPr>
        <w:t>tilanteesta</w:t>
      </w:r>
      <w:proofErr w:type="spellEnd"/>
      <w:r w:rsidRPr="00DD32BA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05A907FA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HAVAITTU ONGELMA / KYSYMYKSET: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siitä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milloin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muodossa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vaaroja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riskejä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ilmenee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vaikutuksista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tuloksista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mahdolliset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sairaudet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taudit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tapaturmat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vaikutus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tuotantoon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työhön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Kuvauksen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oltava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selkeä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jotta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tietoja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internetin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välityksellä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käyttävät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tahot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voivat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ymmärtää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suoritettavat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syyt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40A3C734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RATKAISU / VÄLIINTULO / TOTEUTETUT TOIMENPITEET / MITÄ ON TEHTY JA MITEN: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Selkeä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toteutetuista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toimenpiteistä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esimerkiksi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toimintatapojen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väliintulon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kehittäminen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työntekijöiden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osallistuminen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toteutus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Kuvauksen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oltava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helposti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ymmärrettävissä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lukijan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saatava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selkeä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käsitys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väliintulosta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siitä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tehty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661DF75F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SAADUT TULOKSET / TOIMENPITEIDEN TEHOKKUUS: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Tiedot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mitattavista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tuloksista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esimerkiksi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tapaturmien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työperäisten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sairauksien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määrän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väheneminen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myös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hyödyistä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voida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mitata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kuten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parempi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työympäristö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Tässä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kohdassa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voidaan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esittää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henkilöstöön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liittyvät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sosiaaliset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taloudelliset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kustannukset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edut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myönteiset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seuraukset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26A7DD6B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MENESTYKSEN AVAINTEKIJÄT: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halutun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tuloksen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saavuttamisen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kannalta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keskeiset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tekijät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esimerkiksi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työntekijöiden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osallistuminen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johdon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sitoutuminen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henkilöstö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-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työsuojeluhallintojen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välinen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yhteistyö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.</w:t>
      </w:r>
    </w:p>
    <w:p w14:paraId="10E6068D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KUSTANNUKSET/HYÖTY: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tiedot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toimenpiteiden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toteuttamisen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aiheuttamista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kustannuksista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sekä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kustannussäästöistä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uuden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innovaation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ansiosta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syntyi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suoraan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välillisesti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jos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käytettävissä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6395F6EF" w14:textId="77777777" w:rsidR="00684934" w:rsidRPr="00684934" w:rsidRDefault="00684934" w:rsidP="00DD32BA">
      <w:pPr>
        <w:numPr>
          <w:ilvl w:val="0"/>
          <w:numId w:val="14"/>
        </w:numPr>
        <w:spacing w:line="240" w:lineRule="auto"/>
        <w:ind w:right="0"/>
        <w:rPr>
          <w:rFonts w:eastAsia="Times New Roman" w:cs="Arial"/>
          <w:sz w:val="18"/>
          <w:szCs w:val="20"/>
          <w:lang w:val="es-ES" w:eastAsia="en-GB"/>
        </w:rPr>
      </w:pPr>
      <w:r w:rsidRPr="00684934">
        <w:rPr>
          <w:rFonts w:eastAsia="Times New Roman"/>
          <w:sz w:val="18"/>
          <w:szCs w:val="20"/>
          <w:lang w:val="es-ES" w:eastAsia="en-GB"/>
        </w:rPr>
        <w:t xml:space="preserve">VALOKUVAT JA MUUT HAVAINTOMATERIAALIT: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nämä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toimitettava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lisätietoina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niihin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on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sisällytettävä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mahdollisuuksien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mukaan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kuvioita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taulukoita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 xml:space="preserve"> ja </w:t>
      </w:r>
      <w:proofErr w:type="spellStart"/>
      <w:r w:rsidRPr="00684934">
        <w:rPr>
          <w:rFonts w:eastAsia="Times New Roman"/>
          <w:sz w:val="18"/>
          <w:szCs w:val="20"/>
          <w:lang w:val="es-ES" w:eastAsia="en-GB"/>
        </w:rPr>
        <w:t>kaavioita</w:t>
      </w:r>
      <w:proofErr w:type="spellEnd"/>
      <w:r w:rsidRPr="00684934">
        <w:rPr>
          <w:rFonts w:eastAsia="Times New Roman"/>
          <w:sz w:val="18"/>
          <w:szCs w:val="20"/>
          <w:lang w:val="es-ES" w:eastAsia="en-GB"/>
        </w:rPr>
        <w:t>.</w:t>
      </w:r>
    </w:p>
    <w:p w14:paraId="0B2F1302" w14:textId="77777777" w:rsidR="00684934" w:rsidRPr="00684934" w:rsidRDefault="00684934" w:rsidP="00DD32BA">
      <w:pPr>
        <w:spacing w:line="240" w:lineRule="auto"/>
        <w:ind w:left="0" w:right="0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27F8E196" w14:textId="2DAB0B08" w:rsidR="00684934" w:rsidRPr="00684934" w:rsidRDefault="00F47622" w:rsidP="00684934">
      <w:pPr>
        <w:spacing w:after="160" w:line="259" w:lineRule="auto"/>
        <w:ind w:left="0" w:right="0"/>
        <w:rPr>
          <w:rFonts w:eastAsiaTheme="minorHAnsi" w:cstheme="minorBidi"/>
          <w:b/>
          <w:sz w:val="20"/>
          <w:szCs w:val="20"/>
          <w:u w:val="single"/>
          <w:lang w:val="es-ES" w:eastAsia="en-US"/>
        </w:rPr>
      </w:pPr>
      <w:hyperlink r:id="rId9" w:history="1">
        <w:proofErr w:type="spellStart"/>
        <w:r w:rsidR="00684934" w:rsidRPr="00181DDB">
          <w:rPr>
            <w:rStyle w:val="Hyperlink"/>
            <w:rFonts w:eastAsiaTheme="minorHAnsi" w:cstheme="minorBidi"/>
            <w:b/>
            <w:sz w:val="20"/>
            <w:szCs w:val="20"/>
            <w:lang w:val="es-ES" w:eastAsia="en-US"/>
          </w:rPr>
          <w:t>Tietosuojaseloste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DD32B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00"/>
    <w:family w:val="swiss"/>
    <w:pitch w:val="default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72DB9520" w14:textId="77777777" w:rsidR="00DD32BA" w:rsidRPr="00B77442" w:rsidRDefault="00DD32BA" w:rsidP="00DD32BA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DD32BA">
        <w:rPr>
          <w:rStyle w:val="FootnoteReference"/>
          <w:sz w:val="20"/>
          <w:szCs w:val="20"/>
        </w:rPr>
        <w:footnoteRef/>
      </w:r>
      <w:r w:rsidRPr="00DD32BA">
        <w:rPr>
          <w:sz w:val="20"/>
        </w:rPr>
        <w:t xml:space="preserve"> </w:t>
      </w:r>
      <w:proofErr w:type="spellStart"/>
      <w:r w:rsidRPr="00DD32BA">
        <w:t>Kilpailu</w:t>
      </w:r>
      <w:proofErr w:type="spellEnd"/>
      <w:r w:rsidRPr="00DD32BA">
        <w:t xml:space="preserve"> on </w:t>
      </w:r>
      <w:proofErr w:type="spellStart"/>
      <w:r w:rsidRPr="00DD32BA">
        <w:t>avoin</w:t>
      </w:r>
      <w:proofErr w:type="spellEnd"/>
      <w:r w:rsidRPr="00DD32BA">
        <w:t xml:space="preserve"> </w:t>
      </w:r>
      <w:proofErr w:type="spellStart"/>
      <w:r w:rsidRPr="00DD32BA">
        <w:t>kaikentyyppisille</w:t>
      </w:r>
      <w:proofErr w:type="spellEnd"/>
      <w:r w:rsidRPr="00DD32BA">
        <w:t xml:space="preserve"> </w:t>
      </w:r>
      <w:proofErr w:type="spellStart"/>
      <w:r w:rsidRPr="00DD32BA">
        <w:t>organisaatioille</w:t>
      </w:r>
      <w:proofErr w:type="spellEnd"/>
      <w:r w:rsidRPr="00DD32BA">
        <w:t xml:space="preserve">, </w:t>
      </w:r>
      <w:proofErr w:type="spellStart"/>
      <w:r w:rsidRPr="00DD32BA">
        <w:t>muun</w:t>
      </w:r>
      <w:proofErr w:type="spellEnd"/>
      <w:r w:rsidRPr="00DD32BA">
        <w:t xml:space="preserve"> </w:t>
      </w:r>
      <w:proofErr w:type="spellStart"/>
      <w:r w:rsidRPr="00DD32BA">
        <w:t>muassa</w:t>
      </w:r>
      <w:proofErr w:type="spellEnd"/>
      <w:r w:rsidRPr="00DD32BA">
        <w:t xml:space="preserve"> </w:t>
      </w:r>
      <w:proofErr w:type="spellStart"/>
      <w:r w:rsidRPr="00DD32BA">
        <w:t>yrityksille</w:t>
      </w:r>
      <w:proofErr w:type="spellEnd"/>
      <w:r w:rsidRPr="00DD32BA">
        <w:t xml:space="preserve">, </w:t>
      </w:r>
      <w:proofErr w:type="spellStart"/>
      <w:r w:rsidRPr="00DD32BA">
        <w:t>kunnille</w:t>
      </w:r>
      <w:proofErr w:type="spellEnd"/>
      <w:r w:rsidRPr="00DD32BA">
        <w:t xml:space="preserve">, </w:t>
      </w:r>
      <w:proofErr w:type="spellStart"/>
      <w:r w:rsidRPr="00DD32BA">
        <w:t>kaupunginvaltuustoille</w:t>
      </w:r>
      <w:proofErr w:type="spellEnd"/>
      <w:r w:rsidRPr="00DD32BA">
        <w:t xml:space="preserve">, </w:t>
      </w:r>
      <w:proofErr w:type="spellStart"/>
      <w:r w:rsidRPr="00DD32BA">
        <w:t>kaupungeille</w:t>
      </w:r>
      <w:proofErr w:type="spellEnd"/>
      <w:r w:rsidRPr="00DD32BA">
        <w:t xml:space="preserve"> </w:t>
      </w:r>
      <w:proofErr w:type="spellStart"/>
      <w:r w:rsidRPr="00DD32BA">
        <w:t>jne</w:t>
      </w:r>
      <w:proofErr w:type="spellEnd"/>
      <w:r w:rsidRPr="00DD32BA">
        <w:t xml:space="preserve">. </w:t>
      </w:r>
      <w:proofErr w:type="spellStart"/>
      <w:r w:rsidRPr="00DD32BA">
        <w:t>Kilpailun</w:t>
      </w:r>
      <w:proofErr w:type="spellEnd"/>
      <w:r w:rsidRPr="00DD32BA">
        <w:t xml:space="preserve"> </w:t>
      </w:r>
      <w:proofErr w:type="spellStart"/>
      <w:r w:rsidRPr="00DD32BA">
        <w:t>aiheena</w:t>
      </w:r>
      <w:proofErr w:type="spellEnd"/>
      <w:r w:rsidRPr="00DD32BA">
        <w:t xml:space="preserve"> on </w:t>
      </w:r>
      <w:proofErr w:type="spellStart"/>
      <w:r w:rsidRPr="00DD32BA">
        <w:t>työpaikka</w:t>
      </w:r>
      <w:proofErr w:type="spellEnd"/>
      <w:r w:rsidRPr="00DD32BA">
        <w:t xml:space="preserve"> ja </w:t>
      </w:r>
      <w:proofErr w:type="spellStart"/>
      <w:r w:rsidRPr="00DD32BA">
        <w:t>työpaikalla</w:t>
      </w:r>
      <w:proofErr w:type="spellEnd"/>
      <w:r w:rsidRPr="00DD32BA">
        <w:t xml:space="preserve"> </w:t>
      </w:r>
      <w:proofErr w:type="spellStart"/>
      <w:r w:rsidRPr="00DD32BA">
        <w:t>toteutetut</w:t>
      </w:r>
      <w:proofErr w:type="spellEnd"/>
      <w:r w:rsidRPr="00DD32BA">
        <w:t xml:space="preserve"> </w:t>
      </w:r>
      <w:proofErr w:type="spellStart"/>
      <w:r w:rsidRPr="00DD32BA">
        <w:t>hyvät</w:t>
      </w:r>
      <w:proofErr w:type="spellEnd"/>
      <w:r w:rsidRPr="00DD32BA">
        <w:t xml:space="preserve"> </w:t>
      </w:r>
      <w:proofErr w:type="spellStart"/>
      <w:r w:rsidRPr="00DD32BA">
        <w:t>toimintatavat</w:t>
      </w:r>
      <w:proofErr w:type="spellEnd"/>
      <w:r w:rsidRPr="00DD32BA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503025046" name="Picture 1503025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879897098" name="Picture 18798970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81DDB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84934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5479D"/>
    <w:rsid w:val="00D56FF1"/>
    <w:rsid w:val="00D9739C"/>
    <w:rsid w:val="00DD32BA"/>
    <w:rsid w:val="00DD35D4"/>
    <w:rsid w:val="00DF50F4"/>
    <w:rsid w:val="00E95407"/>
    <w:rsid w:val="00EB4565"/>
    <w:rsid w:val="00EB5D89"/>
    <w:rsid w:val="00F154D8"/>
    <w:rsid w:val="00F17B9F"/>
    <w:rsid w:val="00F17C13"/>
    <w:rsid w:val="00F24D16"/>
    <w:rsid w:val="00F315AE"/>
    <w:rsid w:val="00F37E46"/>
    <w:rsid w:val="00F47622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A6B18E-81DE-4B85-863D-76B35A4E74FF}"/>
</file>

<file path=customXml/itemProps3.xml><?xml version="1.0" encoding="utf-8"?>
<ds:datastoreItem xmlns:ds="http://schemas.openxmlformats.org/officeDocument/2006/customXml" ds:itemID="{4D66747F-588B-4403-9EEF-2A01F76706D1}"/>
</file>

<file path=customXml/itemProps4.xml><?xml version="1.0" encoding="utf-8"?>
<ds:datastoreItem xmlns:ds="http://schemas.openxmlformats.org/officeDocument/2006/customXml" ds:itemID="{E560C4DA-8E8F-4181-8F61-8F9D5C265AA5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4</TotalTime>
  <Pages>4</Pages>
  <Words>573</Words>
  <Characters>5118</Characters>
  <Application>Microsoft Office Word</Application>
  <DocSecurity>0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5680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2023-09-07T14:43:00Z</dcterms:created>
  <dcterms:modified xsi:type="dcterms:W3CDTF">2023-09-28T07:36:00Z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